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9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86"/>
        <w:gridCol w:w="5366"/>
        <w:gridCol w:w="4647"/>
      </w:tblGrid>
      <w:tr w:rsidR="009B3B6A" w:rsidRPr="007D76D9" w14:paraId="08D929B9" w14:textId="77777777" w:rsidTr="003A091A">
        <w:trPr>
          <w:trHeight w:val="8152"/>
          <w:jc w:val="center"/>
        </w:trPr>
        <w:tc>
          <w:tcPr>
            <w:tcW w:w="4586" w:type="dxa"/>
            <w:tcBorders>
              <w:bottom w:val="nil"/>
            </w:tcBorders>
          </w:tcPr>
          <w:p w14:paraId="1F219D13" w14:textId="77777777" w:rsidR="009B3B6A" w:rsidRPr="00E86711" w:rsidRDefault="009B3B6A" w:rsidP="003A091A">
            <w:pPr>
              <w:pStyle w:val="Heading1"/>
              <w:spacing w:after="120"/>
              <w:rPr>
                <w:rFonts w:ascii="Century Schoolbook" w:hAnsi="Century Schoolbook"/>
                <w:b/>
                <w:bCs/>
              </w:rPr>
            </w:pPr>
            <w:bookmarkStart w:id="0" w:name="_Hlk514276837"/>
            <w:bookmarkStart w:id="1" w:name="_Hlk514713684"/>
            <w:r w:rsidRPr="00E86711">
              <w:rPr>
                <w:rFonts w:ascii="Century Schoolbook" w:hAnsi="Century Schoolbook"/>
                <w:b/>
                <w:bCs/>
              </w:rPr>
              <w:t>Bueno Massage</w:t>
            </w:r>
          </w:p>
          <w:p w14:paraId="67939766" w14:textId="77777777" w:rsidR="009B3B6A" w:rsidRPr="00E86711" w:rsidRDefault="009B3B6A" w:rsidP="003A091A">
            <w:pPr>
              <w:spacing w:after="120"/>
              <w:rPr>
                <w:rFonts w:ascii="Century Schoolbook" w:hAnsi="Century Schoolbook"/>
                <w:b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  <w:lang w:val="en-CA"/>
              </w:rPr>
              <w:t>Focused on providing clients a clinically centered approach with an immersive relaxation</w:t>
            </w:r>
            <w:r>
              <w:rPr>
                <w:rFonts w:ascii="Century Schoolbook" w:hAnsi="Century Schoolbook"/>
                <w:color w:val="4A7B29" w:themeColor="accent2" w:themeShade="BF"/>
                <w:sz w:val="28"/>
                <w:szCs w:val="28"/>
                <w:lang w:val="en-CA"/>
              </w:rPr>
              <w:t xml:space="preserve"> </w:t>
            </w: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  <w:lang w:val="en-CA"/>
              </w:rPr>
              <w:t xml:space="preserve">experience. </w:t>
            </w:r>
            <w:bookmarkEnd w:id="0"/>
          </w:p>
          <w:p w14:paraId="2424186C" w14:textId="77777777" w:rsidR="009B3B6A" w:rsidRPr="00E86711" w:rsidRDefault="009B3B6A" w:rsidP="003A091A">
            <w:pPr>
              <w:pStyle w:val="Heading1"/>
              <w:spacing w:after="120"/>
              <w:rPr>
                <w:rFonts w:ascii="Century Schoolbook" w:hAnsi="Century Schoolbook"/>
                <w:b/>
              </w:rPr>
            </w:pPr>
            <w:r w:rsidRPr="00E86711">
              <w:rPr>
                <w:rFonts w:ascii="Century Schoolbook" w:hAnsi="Century Schoolbook"/>
                <w:b/>
              </w:rPr>
              <w:t>Position Details:</w:t>
            </w:r>
          </w:p>
          <w:p w14:paraId="17C99E16" w14:textId="77777777" w:rsidR="009B3B6A" w:rsidRPr="00E86711" w:rsidRDefault="009B3B6A" w:rsidP="003A091A">
            <w:pPr>
              <w:pStyle w:val="ListParagraph"/>
              <w:numPr>
                <w:ilvl w:val="0"/>
                <w:numId w:val="12"/>
              </w:numPr>
              <w:spacing w:after="120"/>
              <w:ind w:left="340" w:hanging="340"/>
              <w:contextualSpacing w:val="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Evenings (3pm) and Weekends</w:t>
            </w:r>
          </w:p>
          <w:p w14:paraId="2CC263F9" w14:textId="77777777" w:rsidR="009B3B6A" w:rsidRPr="00E86711" w:rsidRDefault="009B3B6A" w:rsidP="003A091A">
            <w:pPr>
              <w:pStyle w:val="ListParagraph"/>
              <w:numPr>
                <w:ilvl w:val="0"/>
                <w:numId w:val="12"/>
              </w:numPr>
              <w:spacing w:after="120"/>
              <w:ind w:left="340" w:hanging="340"/>
              <w:contextualSpacing w:val="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65/35 split – No Fees.</w:t>
            </w:r>
          </w:p>
          <w:p w14:paraId="388200DA" w14:textId="77777777" w:rsidR="009B3B6A" w:rsidRPr="00E86711" w:rsidRDefault="009B3B6A" w:rsidP="003A091A">
            <w:pPr>
              <w:pStyle w:val="ListParagraph"/>
              <w:numPr>
                <w:ilvl w:val="0"/>
                <w:numId w:val="12"/>
              </w:numPr>
              <w:spacing w:after="120"/>
              <w:ind w:left="340" w:hanging="340"/>
              <w:contextualSpacing w:val="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Jane app, payment processing, and linens provided.</w:t>
            </w:r>
          </w:p>
          <w:p w14:paraId="6E678A47" w14:textId="77777777" w:rsidR="009B3B6A" w:rsidRPr="00E86711" w:rsidRDefault="009B3B6A" w:rsidP="003A091A">
            <w:pPr>
              <w:pStyle w:val="ListParagraph"/>
              <w:numPr>
                <w:ilvl w:val="0"/>
                <w:numId w:val="12"/>
              </w:numPr>
              <w:spacing w:after="120"/>
              <w:ind w:left="340" w:hanging="340"/>
              <w:contextualSpacing w:val="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Performance-based reimbursement of CMTO fees and liability insurance.</w:t>
            </w:r>
          </w:p>
          <w:p w14:paraId="1530B2E4" w14:textId="77777777" w:rsidR="009B3B6A" w:rsidRDefault="009B3B6A" w:rsidP="003A091A">
            <w:pPr>
              <w:pStyle w:val="ListParagraph"/>
              <w:numPr>
                <w:ilvl w:val="0"/>
                <w:numId w:val="12"/>
              </w:numPr>
              <w:spacing w:after="120"/>
              <w:ind w:left="340" w:hanging="340"/>
              <w:contextualSpacing w:val="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Waitlist available</w:t>
            </w:r>
          </w:p>
          <w:p w14:paraId="084B9A4A" w14:textId="77777777" w:rsidR="009B3B6A" w:rsidRPr="002945A1" w:rsidRDefault="009B3B6A" w:rsidP="003A091A">
            <w:pPr>
              <w:spacing w:after="12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</w:p>
          <w:p w14:paraId="576ACAF8" w14:textId="77777777" w:rsidR="009B3B6A" w:rsidRDefault="009B3B6A" w:rsidP="003A091A">
            <w:pPr>
              <w:spacing w:after="12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  <w:u w:val="single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  <w:u w:val="single"/>
              </w:rPr>
              <w:t>Start as soon as possible</w:t>
            </w:r>
          </w:p>
          <w:p w14:paraId="36F96DE0" w14:textId="77777777" w:rsidR="009B3B6A" w:rsidRDefault="009B3B6A" w:rsidP="003A091A">
            <w:pPr>
              <w:spacing w:after="12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</w:p>
          <w:p w14:paraId="19F905CA" w14:textId="77777777" w:rsidR="009B3B6A" w:rsidRPr="00E86711" w:rsidRDefault="009B3B6A" w:rsidP="003A091A">
            <w:pPr>
              <w:spacing w:after="120"/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</w:pPr>
            <w:r w:rsidRPr="00E86711">
              <w:rPr>
                <w:rFonts w:ascii="Century Schoolbook" w:hAnsi="Century Schoolbook"/>
                <w:color w:val="4A7B29" w:themeColor="accent2" w:themeShade="BF"/>
                <w:sz w:val="28"/>
                <w:szCs w:val="28"/>
              </w:rPr>
              <w:t>CMTO License &amp; Liability Insurance required.</w:t>
            </w:r>
          </w:p>
          <w:p w14:paraId="015FE0F1" w14:textId="77777777" w:rsidR="009B3B6A" w:rsidRPr="007D76D9" w:rsidRDefault="009B3B6A" w:rsidP="003A091A"/>
        </w:tc>
        <w:tc>
          <w:tcPr>
            <w:tcW w:w="5366" w:type="dxa"/>
            <w:tcBorders>
              <w:bottom w:val="nil"/>
            </w:tcBorders>
          </w:tcPr>
          <w:p w14:paraId="44617D08" w14:textId="77777777" w:rsidR="00B563EE" w:rsidRDefault="00E81D40" w:rsidP="008014EB">
            <w:pPr>
              <w:pStyle w:val="Quote"/>
              <w:spacing w:before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Looking </w:t>
            </w:r>
            <w:r w:rsidR="007A4C7C">
              <w:rPr>
                <w:rFonts w:ascii="Century Schoolbook" w:hAnsi="Century Schoolbook"/>
              </w:rPr>
              <w:t xml:space="preserve">For an Evening and Weekend </w:t>
            </w:r>
            <w:r>
              <w:rPr>
                <w:rFonts w:ascii="Century Schoolbook" w:hAnsi="Century Schoolbook"/>
              </w:rPr>
              <w:t>RMT</w:t>
            </w:r>
            <w:r w:rsidR="007A4C7C">
              <w:rPr>
                <w:rFonts w:ascii="Century Schoolbook" w:hAnsi="Century Schoolbook"/>
              </w:rPr>
              <w:t xml:space="preserve"> </w:t>
            </w:r>
          </w:p>
          <w:p w14:paraId="4278713B" w14:textId="77777777" w:rsidR="008014EB" w:rsidRDefault="009B3B6A" w:rsidP="00B563EE">
            <w:pPr>
              <w:pStyle w:val="Quote"/>
              <w:spacing w:before="0"/>
              <w:rPr>
                <w:rFonts w:ascii="Century Schoolbook" w:hAnsi="Century Schoolbook"/>
              </w:rPr>
            </w:pPr>
            <w:r w:rsidRPr="00E86711">
              <w:rPr>
                <w:rFonts w:ascii="Century Schoolbook" w:hAnsi="Century Schoolbook"/>
              </w:rPr>
              <w:t xml:space="preserve"> </w:t>
            </w:r>
          </w:p>
          <w:p w14:paraId="564526C3" w14:textId="165E809B" w:rsidR="009B3B6A" w:rsidRDefault="009B3B6A" w:rsidP="00B563EE">
            <w:pPr>
              <w:pStyle w:val="Quote"/>
              <w:spacing w:before="0"/>
              <w:rPr>
                <w:rFonts w:ascii="Century Schoolbook" w:hAnsi="Century Schoolbook"/>
              </w:rPr>
            </w:pPr>
            <w:r w:rsidRPr="00E86711">
              <w:rPr>
                <w:rFonts w:ascii="Century Schoolbook" w:hAnsi="Century Schoolbook"/>
              </w:rPr>
              <w:t>New Graduates Wanted!</w:t>
            </w:r>
          </w:p>
          <w:p w14:paraId="377AE2F4" w14:textId="77777777" w:rsidR="007A4C7C" w:rsidRPr="007A4C7C" w:rsidRDefault="007A4C7C" w:rsidP="007A4C7C"/>
          <w:p w14:paraId="35ECDCEF" w14:textId="77777777" w:rsidR="009B3B6A" w:rsidRDefault="009B3B6A" w:rsidP="003A091A"/>
          <w:p w14:paraId="5AE496D0" w14:textId="77777777" w:rsidR="009B3B6A" w:rsidRDefault="009B3B6A" w:rsidP="003A091A">
            <w:r w:rsidRPr="006F4639">
              <w:rPr>
                <w:noProof/>
                <w:sz w:val="12"/>
                <w:lang w:val="en-CA"/>
              </w:rPr>
              <w:drawing>
                <wp:anchor distT="0" distB="0" distL="114300" distR="114300" simplePos="0" relativeHeight="251659264" behindDoc="0" locked="0" layoutInCell="1" allowOverlap="1" wp14:anchorId="4BD9085E" wp14:editId="6022D1B1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46990</wp:posOffset>
                  </wp:positionV>
                  <wp:extent cx="2520000" cy="2520000"/>
                  <wp:effectExtent l="0" t="0" r="0" b="0"/>
                  <wp:wrapNone/>
                  <wp:docPr id="10938087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7A892D" w14:textId="77777777" w:rsidR="009B3B6A" w:rsidRDefault="009B3B6A" w:rsidP="003A091A"/>
          <w:p w14:paraId="0DED2E23" w14:textId="77777777" w:rsidR="009B3B6A" w:rsidRDefault="009B3B6A" w:rsidP="003A091A"/>
          <w:p w14:paraId="5F0F9D53" w14:textId="77777777" w:rsidR="009B3B6A" w:rsidRDefault="009B3B6A" w:rsidP="003A091A"/>
          <w:p w14:paraId="75136439" w14:textId="77777777" w:rsidR="009B3B6A" w:rsidRDefault="009B3B6A" w:rsidP="003A091A"/>
          <w:p w14:paraId="03F8CE34" w14:textId="77777777" w:rsidR="009B3B6A" w:rsidRPr="004921BD" w:rsidRDefault="009B3B6A" w:rsidP="003A091A"/>
        </w:tc>
        <w:tc>
          <w:tcPr>
            <w:tcW w:w="4647" w:type="dxa"/>
            <w:tcBorders>
              <w:bottom w:val="nil"/>
            </w:tcBorders>
            <w:vAlign w:val="center"/>
          </w:tcPr>
          <w:p w14:paraId="63739624" w14:textId="77777777" w:rsidR="00AF774C" w:rsidRDefault="00AF774C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</w:p>
          <w:p w14:paraId="7B0B5F27" w14:textId="12899E44" w:rsidR="009B3B6A" w:rsidRPr="00DB098F" w:rsidRDefault="00011C38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>
              <w:rPr>
                <w:rFonts w:ascii="Century Schoolbook" w:hAnsi="Century Schoolbook"/>
                <w:color w:val="4A7B29"/>
                <w:sz w:val="36"/>
                <w:szCs w:val="36"/>
              </w:rPr>
              <w:t>Cardon Skye Hydraulic Table</w:t>
            </w:r>
            <w:r w:rsidR="009B3B6A"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 xml:space="preserve"> </w:t>
            </w:r>
          </w:p>
          <w:p w14:paraId="7E4E5932" w14:textId="5E38DA99" w:rsidR="009B3B6A" w:rsidRPr="00DB098F" w:rsidRDefault="009B3B6A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 xml:space="preserve">Quality Linens </w:t>
            </w:r>
          </w:p>
          <w:p w14:paraId="1EC0C116" w14:textId="77777777" w:rsidR="009B3B6A" w:rsidRPr="00DB098F" w:rsidRDefault="009B3B6A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>Pregnancy Pillows</w:t>
            </w:r>
          </w:p>
          <w:p w14:paraId="63BC2E73" w14:textId="1562F8F1" w:rsidR="009B3B6A" w:rsidRPr="00DB098F" w:rsidRDefault="009B3B6A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>Hot Stone</w:t>
            </w:r>
            <w:r w:rsidR="00F11168">
              <w:rPr>
                <w:rFonts w:ascii="Century Schoolbook" w:hAnsi="Century Schoolbook"/>
                <w:color w:val="4A7B29"/>
                <w:sz w:val="36"/>
                <w:szCs w:val="36"/>
              </w:rPr>
              <w:t xml:space="preserve"> Sets</w:t>
            </w:r>
          </w:p>
          <w:p w14:paraId="454EDA3A" w14:textId="7830AFD8" w:rsidR="009B3B6A" w:rsidRPr="00DB098F" w:rsidRDefault="004848E9" w:rsidP="003A091A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>
              <w:rPr>
                <w:rFonts w:ascii="Century Schoolbook" w:hAnsi="Century Schoolbook"/>
                <w:color w:val="4A7B29"/>
                <w:sz w:val="36"/>
                <w:szCs w:val="36"/>
              </w:rPr>
              <w:t xml:space="preserve">Flexible </w:t>
            </w:r>
            <w:r w:rsidR="009B3B6A"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>Schedul</w:t>
            </w:r>
            <w:r>
              <w:rPr>
                <w:rFonts w:ascii="Century Schoolbook" w:hAnsi="Century Schoolbook"/>
                <w:color w:val="4A7B29"/>
                <w:sz w:val="36"/>
                <w:szCs w:val="36"/>
              </w:rPr>
              <w:t>ing</w:t>
            </w:r>
          </w:p>
          <w:p w14:paraId="6D8ABA9B" w14:textId="0DFEB67B" w:rsidR="009B3B6A" w:rsidRDefault="009B3B6A" w:rsidP="00AF774C">
            <w:pPr>
              <w:ind w:left="567"/>
              <w:rPr>
                <w:rFonts w:ascii="Century Schoolbook" w:hAnsi="Century Schoolbook"/>
                <w:color w:val="4A7B29"/>
                <w:sz w:val="36"/>
                <w:szCs w:val="36"/>
              </w:rPr>
            </w:pPr>
            <w:r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 xml:space="preserve">Hydrotherapy </w:t>
            </w:r>
            <w:r w:rsidR="00AB1116">
              <w:rPr>
                <w:rFonts w:ascii="Century Schoolbook" w:hAnsi="Century Schoolbook"/>
                <w:color w:val="4A7B29"/>
                <w:sz w:val="36"/>
                <w:szCs w:val="36"/>
              </w:rPr>
              <w:t>T</w:t>
            </w:r>
            <w:r w:rsidRPr="00DB098F">
              <w:rPr>
                <w:rFonts w:ascii="Century Schoolbook" w:hAnsi="Century Schoolbook"/>
                <w:color w:val="4A7B29"/>
                <w:sz w:val="36"/>
                <w:szCs w:val="36"/>
              </w:rPr>
              <w:t>ools</w:t>
            </w:r>
          </w:p>
          <w:p w14:paraId="0EA902A4" w14:textId="77777777" w:rsidR="000E628A" w:rsidRDefault="000E628A" w:rsidP="00853F25">
            <w:pPr>
              <w:pStyle w:val="ContactInfo"/>
              <w:jc w:val="left"/>
              <w:rPr>
                <w:rFonts w:ascii="Century Schoolbook" w:hAnsi="Century Schoolbook"/>
                <w:color w:val="4A7B29"/>
              </w:rPr>
            </w:pPr>
          </w:p>
          <w:p w14:paraId="43CF36A2" w14:textId="77777777" w:rsidR="008B5E77" w:rsidRDefault="008B5E77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</w:p>
          <w:p w14:paraId="2FFE666F" w14:textId="4C96585A" w:rsidR="009B3805" w:rsidRDefault="00CD78F3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  <w:r>
              <w:rPr>
                <w:rFonts w:ascii="Century Schoolbook" w:hAnsi="Century Schoolbook"/>
                <w:color w:val="4A7B29"/>
              </w:rPr>
              <w:t xml:space="preserve">Reach out to Ana with </w:t>
            </w:r>
            <w:r w:rsidR="00FC54BD">
              <w:rPr>
                <w:rFonts w:ascii="Century Schoolbook" w:hAnsi="Century Schoolbook"/>
                <w:color w:val="4A7B29"/>
              </w:rPr>
              <w:t xml:space="preserve">       </w:t>
            </w:r>
            <w:r>
              <w:rPr>
                <w:rFonts w:ascii="Century Schoolbook" w:hAnsi="Century Schoolbook"/>
                <w:color w:val="4A7B29"/>
              </w:rPr>
              <w:t>any questions or interest regarding the position</w:t>
            </w:r>
          </w:p>
          <w:p w14:paraId="35A291E0" w14:textId="77777777" w:rsidR="006E5642" w:rsidRDefault="006E5642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</w:p>
          <w:p w14:paraId="53BDD6C3" w14:textId="77777777" w:rsidR="00112580" w:rsidRDefault="00112580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</w:p>
          <w:p w14:paraId="6CD48CBA" w14:textId="3EC855A7" w:rsidR="000E628A" w:rsidRPr="00DB098F" w:rsidRDefault="000E628A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  <w:r w:rsidRPr="00DB098F">
              <w:rPr>
                <w:rFonts w:ascii="Century Schoolbook" w:hAnsi="Century Schoolbook"/>
                <w:color w:val="4A7B29"/>
              </w:rPr>
              <w:t>128A 1090 Ambleside Rd</w:t>
            </w:r>
          </w:p>
          <w:p w14:paraId="3127A91E" w14:textId="77777777" w:rsidR="000E628A" w:rsidRPr="00DB098F" w:rsidRDefault="000E628A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  <w:r w:rsidRPr="00DB098F">
              <w:rPr>
                <w:rFonts w:ascii="Century Schoolbook" w:hAnsi="Century Schoolbook"/>
                <w:color w:val="4A7B29"/>
              </w:rPr>
              <w:t>Ottawa ON</w:t>
            </w:r>
          </w:p>
          <w:p w14:paraId="598FACF4" w14:textId="77777777" w:rsidR="000E628A" w:rsidRPr="00DB098F" w:rsidRDefault="00000000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  <w:sdt>
              <w:sdtPr>
                <w:rPr>
                  <w:rFonts w:ascii="Century Schoolbook" w:hAnsi="Century Schoolbook"/>
                  <w:color w:val="4A7B29"/>
                </w:rPr>
                <w:id w:val="-1234154151"/>
                <w:placeholder>
                  <w:docPart w:val="479C10ECF7024CB9934708EB06AB0E6B"/>
                </w:placeholder>
                <w15:appearance w15:val="hidden"/>
              </w:sdtPr>
              <w:sdtContent>
                <w:r w:rsidR="000E628A" w:rsidRPr="00DB098F">
                  <w:rPr>
                    <w:rFonts w:ascii="Century Schoolbook" w:hAnsi="Century Schoolbook"/>
                    <w:color w:val="4A7B29"/>
                  </w:rPr>
                  <w:t>info@buenomassage.com</w:t>
                </w:r>
              </w:sdtContent>
            </w:sdt>
          </w:p>
          <w:p w14:paraId="77EAEA4C" w14:textId="77777777" w:rsidR="000E628A" w:rsidRPr="00DB098F" w:rsidRDefault="000E628A" w:rsidP="000E628A">
            <w:pPr>
              <w:pStyle w:val="ContactInfo"/>
              <w:rPr>
                <w:rFonts w:ascii="Century Schoolbook" w:hAnsi="Century Schoolbook"/>
                <w:color w:val="4A7B29"/>
              </w:rPr>
            </w:pPr>
            <w:r w:rsidRPr="00DB098F">
              <w:rPr>
                <w:rFonts w:ascii="Century Schoolbook" w:hAnsi="Century Schoolbook"/>
                <w:color w:val="4A7B29"/>
              </w:rPr>
              <w:t>(613) 407 – 5128</w:t>
            </w:r>
          </w:p>
          <w:p w14:paraId="7E25BD39" w14:textId="67722E19" w:rsidR="009B3B6A" w:rsidRPr="00E86711" w:rsidRDefault="000E628A" w:rsidP="000E628A">
            <w:pPr>
              <w:pStyle w:val="ContactInfo"/>
              <w:rPr>
                <w:sz w:val="36"/>
                <w:szCs w:val="36"/>
              </w:rPr>
            </w:pPr>
            <w:r w:rsidRPr="00DB098F">
              <w:rPr>
                <w:rFonts w:ascii="Century Schoolbook" w:hAnsi="Century Schoolbook"/>
                <w:color w:val="4A7B29"/>
              </w:rPr>
              <w:t>Buenomassage.com</w:t>
            </w:r>
          </w:p>
        </w:tc>
      </w:tr>
    </w:tbl>
    <w:bookmarkEnd w:id="1"/>
    <w:p w14:paraId="6CC6555F" w14:textId="74616862" w:rsidR="00EB758D" w:rsidRDefault="008B5E77" w:rsidP="008B5E77">
      <w:pPr>
        <w:tabs>
          <w:tab w:val="left" w:pos="7910"/>
        </w:tabs>
      </w:pPr>
      <w:r>
        <w:tab/>
      </w:r>
    </w:p>
    <w:p w14:paraId="57EE6838" w14:textId="77777777" w:rsidR="00EB758D" w:rsidRDefault="00EB758D">
      <w:pPr>
        <w:spacing w:after="0"/>
      </w:pPr>
      <w:r>
        <w:br w:type="page"/>
      </w:r>
    </w:p>
    <w:p w14:paraId="02EE3EA5" w14:textId="396BCACD" w:rsidR="00137A00" w:rsidRDefault="00A35480">
      <w:pPr>
        <w:spacing w:after="0"/>
      </w:pPr>
      <w:r w:rsidRPr="00DD001F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4AF92C3" wp14:editId="23804324">
            <wp:simplePos x="0" y="0"/>
            <wp:positionH relativeFrom="margin">
              <wp:align>center</wp:align>
            </wp:positionH>
            <wp:positionV relativeFrom="margin">
              <wp:posOffset>-457200</wp:posOffset>
            </wp:positionV>
            <wp:extent cx="5486400" cy="7771096"/>
            <wp:effectExtent l="0" t="0" r="0" b="1905"/>
            <wp:wrapNone/>
            <wp:docPr id="9492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418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A0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7760E37" wp14:editId="1CDFBDB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290646" cy="4202723"/>
                <wp:effectExtent l="0" t="0" r="0" b="0"/>
                <wp:wrapNone/>
                <wp:docPr id="112217704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646" cy="4202723"/>
                        </a:xfrm>
                        <a:prstGeom prst="rect">
                          <a:avLst/>
                        </a:prstGeom>
                        <a:solidFill>
                          <a:srgbClr val="BDBE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6B964133" id="Rectangle 11" o:spid="_x0000_s1026" style="position:absolute;margin-left:0;margin-top:0;width:337.85pt;height:330.9pt;z-index:251658239;visibility:visible;mso-wrap-style:square;mso-width-percent:1000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" fillcolor="#bdbea2" stroked="f" strokeweight="1pt">
                <w10:wrap anchorx="margin" anchory="margin"/>
              </v:rect>
            </w:pict>
          </mc:Fallback>
        </mc:AlternateContent>
      </w:r>
    </w:p>
    <w:p w14:paraId="6DA52AA2" w14:textId="0CD74481" w:rsidR="00210115" w:rsidRPr="009B3B6A" w:rsidRDefault="00210115" w:rsidP="008B5E77">
      <w:pPr>
        <w:tabs>
          <w:tab w:val="left" w:pos="7910"/>
        </w:tabs>
      </w:pPr>
    </w:p>
    <w:sectPr w:rsidR="00210115" w:rsidRPr="009B3B6A" w:rsidSect="007D76D9">
      <w:headerReference w:type="first" r:id="rId13"/>
      <w:footerReference w:type="first" r:id="rId14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4130" w14:textId="77777777" w:rsidR="00B852CB" w:rsidRDefault="00B852CB" w:rsidP="007D76D9">
      <w:r>
        <w:separator/>
      </w:r>
    </w:p>
  </w:endnote>
  <w:endnote w:type="continuationSeparator" w:id="0">
    <w:p w14:paraId="07817734" w14:textId="77777777" w:rsidR="00B852CB" w:rsidRDefault="00B852CB" w:rsidP="007D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961F" w14:textId="5402737F" w:rsidR="00210115" w:rsidRDefault="00B555F7" w:rsidP="003029C3">
    <w:pPr>
      <w:pStyle w:val="Footer"/>
      <w:spacing w:after="0" w:line="48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F2B29D" wp14:editId="5DBFF25B">
          <wp:simplePos x="0" y="0"/>
          <wp:positionH relativeFrom="column">
            <wp:posOffset>-182423</wp:posOffset>
          </wp:positionH>
          <wp:positionV relativeFrom="paragraph">
            <wp:posOffset>-1488844</wp:posOffset>
          </wp:positionV>
          <wp:extent cx="2737205" cy="1748790"/>
          <wp:effectExtent l="0" t="0" r="6350" b="3810"/>
          <wp:wrapNone/>
          <wp:docPr id="2042260924" name="Graphic 738449760" descr="Leaf Design Elements" title="Leaf Design Eleme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70692" name="Graphic 738449760" descr="Leaf Design Elements" title="Leaf Design Element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737205" cy="1748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DFB5" w14:textId="77777777" w:rsidR="00B852CB" w:rsidRDefault="00B852CB" w:rsidP="007D76D9">
      <w:r>
        <w:separator/>
      </w:r>
    </w:p>
  </w:footnote>
  <w:footnote w:type="continuationSeparator" w:id="0">
    <w:p w14:paraId="2DB1A97E" w14:textId="77777777" w:rsidR="00B852CB" w:rsidRDefault="00B852CB" w:rsidP="007D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B97C" w14:textId="12EB051C" w:rsidR="007D76D9" w:rsidRDefault="00F43D58" w:rsidP="007D76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15A217" wp14:editId="29EABC17">
              <wp:simplePos x="0" y="0"/>
              <wp:positionH relativeFrom="column">
                <wp:posOffset>4097337</wp:posOffset>
              </wp:positionH>
              <wp:positionV relativeFrom="paragraph">
                <wp:posOffset>1968183</wp:posOffset>
              </wp:positionV>
              <wp:extent cx="7297200" cy="3193200"/>
              <wp:effectExtent l="0" t="5397" r="0" b="0"/>
              <wp:wrapNone/>
              <wp:docPr id="809347960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297200" cy="3193200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2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3600D7" id="Rectangle 15" o:spid="_x0000_s1026" style="position:absolute;margin-left:322.6pt;margin-top:155pt;width:574.6pt;height:251.4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" fillcolor="#739a28 [3204]" stroked="f" strokeweight="1pt">
              <v:fill opacity="13107f"/>
            </v:rect>
          </w:pict>
        </mc:Fallback>
      </mc:AlternateContent>
    </w:r>
    <w:r w:rsidR="0010168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74BD70" wp14:editId="6F5207AC">
              <wp:simplePos x="0" y="0"/>
              <wp:positionH relativeFrom="column">
                <wp:posOffset>2876550</wp:posOffset>
              </wp:positionH>
              <wp:positionV relativeFrom="paragraph">
                <wp:posOffset>-228600</wp:posOffset>
              </wp:positionV>
              <wp:extent cx="254890" cy="222052"/>
              <wp:effectExtent l="0" t="0" r="12065" b="6985"/>
              <wp:wrapNone/>
              <wp:docPr id="1534439462" name="Graphic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890" cy="222052"/>
                        <a:chOff x="-6271979" y="-7144"/>
                        <a:chExt cx="6973275" cy="6085523"/>
                      </a:xfrm>
                      <a:solidFill>
                        <a:schemeClr val="accent1"/>
                      </a:solidFill>
                    </wpg:grpSpPr>
                    <wps:wsp>
                      <wps:cNvPr id="61734474" name="Freeform: Shape 61734474"/>
                      <wps:cNvSpPr/>
                      <wps:spPr>
                        <a:xfrm>
                          <a:off x="-6271979" y="-7144"/>
                          <a:ext cx="4486307" cy="3867157"/>
                        </a:xfrm>
                        <a:custGeom>
                          <a:avLst/>
                          <a:gdLst>
                            <a:gd name="connsiteX0" fmla="*/ 2246471 w 4486275"/>
                            <a:gd name="connsiteY0" fmla="*/ 3864769 h 3867150"/>
                            <a:gd name="connsiteX1" fmla="*/ 7144 w 4486275"/>
                            <a:gd name="connsiteY1" fmla="*/ 1935956 h 3867150"/>
                            <a:gd name="connsiteX2" fmla="*/ 7144 w 4486275"/>
                            <a:gd name="connsiteY2" fmla="*/ 7144 h 3867150"/>
                            <a:gd name="connsiteX3" fmla="*/ 2246471 w 4486275"/>
                            <a:gd name="connsiteY3" fmla="*/ 7144 h 3867150"/>
                            <a:gd name="connsiteX4" fmla="*/ 4485799 w 4486275"/>
                            <a:gd name="connsiteY4" fmla="*/ 1935956 h 3867150"/>
                            <a:gd name="connsiteX5" fmla="*/ 4485799 w 4486275"/>
                            <a:gd name="connsiteY5" fmla="*/ 3864769 h 3867150"/>
                            <a:gd name="connsiteX6" fmla="*/ 2246471 w 4486275"/>
                            <a:gd name="connsiteY6" fmla="*/ 3864769 h 3867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486275" h="3867150">
                              <a:moveTo>
                                <a:pt x="2246471" y="3864769"/>
                              </a:moveTo>
                              <a:cubicBezTo>
                                <a:pt x="1009174" y="3864769"/>
                                <a:pt x="7144" y="3000851"/>
                                <a:pt x="7144" y="1935956"/>
                              </a:cubicBezTo>
                              <a:lnTo>
                                <a:pt x="7144" y="7144"/>
                              </a:lnTo>
                              <a:lnTo>
                                <a:pt x="2246471" y="7144"/>
                              </a:lnTo>
                              <a:cubicBezTo>
                                <a:pt x="3482816" y="7144"/>
                                <a:pt x="4485799" y="871061"/>
                                <a:pt x="4485799" y="1935956"/>
                              </a:cubicBezTo>
                              <a:lnTo>
                                <a:pt x="4485799" y="3864769"/>
                              </a:lnTo>
                              <a:lnTo>
                                <a:pt x="2246471" y="38647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99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5041677" name="Freeform: Shape 1785041677"/>
                      <wps:cNvSpPr/>
                      <wps:spPr>
                        <a:xfrm>
                          <a:off x="-1670422" y="1813098"/>
                          <a:ext cx="2371718" cy="2047874"/>
                        </a:xfrm>
                        <a:custGeom>
                          <a:avLst/>
                          <a:gdLst>
                            <a:gd name="connsiteX0" fmla="*/ 1189197 w 2371725"/>
                            <a:gd name="connsiteY0" fmla="*/ 2044541 h 2047875"/>
                            <a:gd name="connsiteX1" fmla="*/ 2371249 w 2371725"/>
                            <a:gd name="connsiteY1" fmla="*/ 1025366 h 2047875"/>
                            <a:gd name="connsiteX2" fmla="*/ 2371249 w 2371725"/>
                            <a:gd name="connsiteY2" fmla="*/ 7144 h 2047875"/>
                            <a:gd name="connsiteX3" fmla="*/ 1189197 w 2371725"/>
                            <a:gd name="connsiteY3" fmla="*/ 7144 h 2047875"/>
                            <a:gd name="connsiteX4" fmla="*/ 7144 w 2371725"/>
                            <a:gd name="connsiteY4" fmla="*/ 1025366 h 2047875"/>
                            <a:gd name="connsiteX5" fmla="*/ 7144 w 2371725"/>
                            <a:gd name="connsiteY5" fmla="*/ 2044541 h 2047875"/>
                            <a:gd name="connsiteX6" fmla="*/ 1189197 w 2371725"/>
                            <a:gd name="connsiteY6" fmla="*/ 2044541 h 2047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71725" h="2047875">
                              <a:moveTo>
                                <a:pt x="1189197" y="2044541"/>
                              </a:moveTo>
                              <a:cubicBezTo>
                                <a:pt x="1842611" y="2044541"/>
                                <a:pt x="2371249" y="1588294"/>
                                <a:pt x="2371249" y="1025366"/>
                              </a:cubicBezTo>
                              <a:lnTo>
                                <a:pt x="2371249" y="7144"/>
                              </a:lnTo>
                              <a:lnTo>
                                <a:pt x="1189197" y="7144"/>
                              </a:lnTo>
                              <a:cubicBezTo>
                                <a:pt x="535781" y="7144"/>
                                <a:pt x="7144" y="463391"/>
                                <a:pt x="7144" y="1025366"/>
                              </a:cubicBezTo>
                              <a:lnTo>
                                <a:pt x="7144" y="2044541"/>
                              </a:lnTo>
                              <a:lnTo>
                                <a:pt x="1189197" y="2044541"/>
                              </a:ln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6076282" name="Freeform: Shape 736076282"/>
                      <wps:cNvSpPr/>
                      <wps:spPr>
                        <a:xfrm>
                          <a:off x="-4149774" y="4030505"/>
                          <a:ext cx="2366456" cy="2047874"/>
                        </a:xfrm>
                        <a:custGeom>
                          <a:avLst/>
                          <a:gdLst>
                            <a:gd name="connsiteX0" fmla="*/ 1189196 w 2371725"/>
                            <a:gd name="connsiteY0" fmla="*/ 2044541 h 2047875"/>
                            <a:gd name="connsiteX1" fmla="*/ 2371249 w 2371725"/>
                            <a:gd name="connsiteY1" fmla="*/ 1026319 h 2047875"/>
                            <a:gd name="connsiteX2" fmla="*/ 2371249 w 2371725"/>
                            <a:gd name="connsiteY2" fmla="*/ 7144 h 2047875"/>
                            <a:gd name="connsiteX3" fmla="*/ 1189196 w 2371725"/>
                            <a:gd name="connsiteY3" fmla="*/ 7144 h 2047875"/>
                            <a:gd name="connsiteX4" fmla="*/ 7144 w 2371725"/>
                            <a:gd name="connsiteY4" fmla="*/ 1025366 h 2047875"/>
                            <a:gd name="connsiteX5" fmla="*/ 7144 w 2371725"/>
                            <a:gd name="connsiteY5" fmla="*/ 2043589 h 2047875"/>
                            <a:gd name="connsiteX6" fmla="*/ 1189196 w 2371725"/>
                            <a:gd name="connsiteY6" fmla="*/ 2043589 h 2047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71725" h="2047875">
                              <a:moveTo>
                                <a:pt x="1189196" y="2044541"/>
                              </a:moveTo>
                              <a:cubicBezTo>
                                <a:pt x="1842611" y="2044541"/>
                                <a:pt x="2371249" y="1588294"/>
                                <a:pt x="2371249" y="1026319"/>
                              </a:cubicBezTo>
                              <a:lnTo>
                                <a:pt x="2371249" y="7144"/>
                              </a:lnTo>
                              <a:lnTo>
                                <a:pt x="1189196" y="7144"/>
                              </a:lnTo>
                              <a:cubicBezTo>
                                <a:pt x="535781" y="7144"/>
                                <a:pt x="7144" y="463391"/>
                                <a:pt x="7144" y="1025366"/>
                              </a:cubicBezTo>
                              <a:lnTo>
                                <a:pt x="7144" y="2043589"/>
                              </a:lnTo>
                              <a:lnTo>
                                <a:pt x="1189196" y="2043589"/>
                              </a:ln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E59B41" id="Graphic 56" o:spid="_x0000_s1026" style="position:absolute;margin-left:226.5pt;margin-top:-18pt;width:20.05pt;height:17.5pt;z-index:251661312" coordorigin="-62719,-71" coordsize="69732,6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">
              <v:shape id="Freeform: Shape 61734474" o:spid="_x0000_s1027" style="position:absolute;left:-62719;top:-71;width:44863;height:38671;visibility:visible;mso-wrap-style:square;v-text-anchor:middle" coordsize="4486275,386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" path="m2246471,3864769c1009174,3864769,7144,3000851,7144,1935956l7144,7144r2239327,c3482816,7144,4485799,871061,4485799,1935956r,1928813l2246471,3864769xe" fillcolor="#f39" stroked="f">
                <v:stroke joinstyle="miter"/>
                <v:path arrowok="t" o:connecttype="custom" o:connectlocs="2246487,3864776;7144,1935960;7144,7144;2246487,7144;4485831,1935960;4485831,3864776;2246487,3864776" o:connectangles="0,0,0,0,0,0,0"/>
              </v:shape>
              <v:shape id="Freeform: Shape 1785041677" o:spid="_x0000_s1028" style="position:absolute;left:-16704;top:18130;width:23716;height:20479;visibility:visible;mso-wrap-style:square;v-text-anchor:middle" coordsize="2371725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" path="m1189197,2044541v653414,,1182052,-456247,1182052,-1019175l2371249,7144r-1182052,c535781,7144,7144,463391,7144,1025366r,1019175l1189197,2044541xe" filled="f" stroked="f">
                <v:stroke joinstyle="miter"/>
                <v:path arrowok="t" o:connecttype="custom" o:connectlocs="1189193,2044540;2371242,1025365;2371242,7144;1189193,7144;7144,1025365;7144,2044540;1189193,2044540" o:connectangles="0,0,0,0,0,0,0"/>
              </v:shape>
              <v:shape id="Freeform: Shape 736076282" o:spid="_x0000_s1029" style="position:absolute;left:-41497;top:40305;width:23664;height:20478;visibility:visible;mso-wrap-style:square;v-text-anchor:middle" coordsize="2371725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" path="m1189196,2044541v653415,,1182053,-456247,1182053,-1018222l2371249,7144r-1182053,c535781,7144,7144,463391,7144,1025366r,1018223l1189196,2043589r,952xe" filled="f" stroked="f">
                <v:stroke joinstyle="miter"/>
                <v:path arrowok="t" o:connecttype="custom" o:connectlocs="1186554,2044540;2365981,1026318;2365981,7144;1186554,7144;7128,1025365;7128,2043588;1186554,2043588" o:connectangles="0,0,0,0,0,0,0"/>
              </v:shape>
            </v:group>
          </w:pict>
        </mc:Fallback>
      </mc:AlternateContent>
    </w:r>
    <w:r w:rsidR="0010168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4BC509" wp14:editId="1EEBA56E">
              <wp:simplePos x="0" y="0"/>
              <wp:positionH relativeFrom="column">
                <wp:posOffset>3035300</wp:posOffset>
              </wp:positionH>
              <wp:positionV relativeFrom="paragraph">
                <wp:posOffset>-88900</wp:posOffset>
              </wp:positionV>
              <wp:extent cx="10156" cy="900000"/>
              <wp:effectExtent l="0" t="0" r="28575" b="33655"/>
              <wp:wrapNone/>
              <wp:docPr id="201114190" name="Straight Connector 7175076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0156" cy="9000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7C234" id="Straight Connector 71750760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pt,-7pt" to="239.8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" strokecolor="#d8d8d8 [2732]" strokeweight=".5pt">
              <v:stroke joinstyle="miter"/>
            </v:line>
          </w:pict>
        </mc:Fallback>
      </mc:AlternateContent>
    </w:r>
    <w:r w:rsidR="00AA4D33">
      <w:rPr>
        <w:noProof/>
      </w:rPr>
      <w:drawing>
        <wp:anchor distT="0" distB="0" distL="114300" distR="114300" simplePos="0" relativeHeight="251653118" behindDoc="0" locked="0" layoutInCell="1" allowOverlap="1" wp14:anchorId="2189439E" wp14:editId="4B829A7B">
          <wp:simplePos x="0" y="0"/>
          <wp:positionH relativeFrom="column">
            <wp:posOffset>4088765</wp:posOffset>
          </wp:positionH>
          <wp:positionV relativeFrom="paragraph">
            <wp:posOffset>1976120</wp:posOffset>
          </wp:positionV>
          <wp:extent cx="7312025" cy="3192780"/>
          <wp:effectExtent l="2223" t="0" r="5397" b="5398"/>
          <wp:wrapNone/>
          <wp:docPr id="1751662837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661999" name="Picture 2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7312025" cy="31927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4D3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68324A" wp14:editId="5BBF878C">
              <wp:simplePos x="0" y="0"/>
              <wp:positionH relativeFrom="column">
                <wp:posOffset>6466840</wp:posOffset>
              </wp:positionH>
              <wp:positionV relativeFrom="paragraph">
                <wp:posOffset>361950</wp:posOffset>
              </wp:positionV>
              <wp:extent cx="2563495" cy="6415405"/>
              <wp:effectExtent l="19050" t="19050" r="46355" b="42545"/>
              <wp:wrapNone/>
              <wp:docPr id="284512468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3495" cy="6415405"/>
                      </a:xfrm>
                      <a:prstGeom prst="rect">
                        <a:avLst/>
                      </a:prstGeom>
                      <a:noFill/>
                      <a:ln w="50800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709587" id="Rectangle 43" o:spid="_x0000_s1026" style="position:absolute;margin-left:509.2pt;margin-top:28.5pt;width:201.85pt;height:505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" filled="f" strokecolor="white [3212]" strokeweight="4pt"/>
          </w:pict>
        </mc:Fallback>
      </mc:AlternateContent>
    </w:r>
    <w:r w:rsidR="00B555F7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3CCB77" wp14:editId="35152747">
              <wp:simplePos x="0" y="0"/>
              <wp:positionH relativeFrom="column">
                <wp:posOffset>-228600</wp:posOffset>
              </wp:positionH>
              <wp:positionV relativeFrom="paragraph">
                <wp:posOffset>-228600</wp:posOffset>
              </wp:positionV>
              <wp:extent cx="254609" cy="5261610"/>
              <wp:effectExtent l="0" t="0" r="12700" b="15240"/>
              <wp:wrapNone/>
              <wp:docPr id="1416017843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609" cy="5261610"/>
                        <a:chOff x="0" y="0"/>
                        <a:chExt cx="254635" cy="5262274"/>
                      </a:xfrm>
                    </wpg:grpSpPr>
                    <wps:wsp>
                      <wps:cNvPr id="1972068509" name="Straight Connector 1972068509"/>
                      <wps:cNvCnPr/>
                      <wps:spPr>
                        <a:xfrm>
                          <a:off x="139137" y="198763"/>
                          <a:ext cx="0" cy="50635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100372571" name="Graphic 56"/>
                      <wpg:cNvGrpSpPr/>
                      <wpg:grpSpPr>
                        <a:xfrm>
                          <a:off x="0" y="0"/>
                          <a:ext cx="254635" cy="221615"/>
                          <a:chOff x="18550" y="-7144"/>
                          <a:chExt cx="6973276" cy="6085523"/>
                        </a:xfrm>
                        <a:solidFill>
                          <a:schemeClr val="accent1"/>
                        </a:solidFill>
                      </wpg:grpSpPr>
                      <wps:wsp>
                        <wps:cNvPr id="1276636245" name="Freeform: Shape 1276636245"/>
                        <wps:cNvSpPr/>
                        <wps:spPr>
                          <a:xfrm>
                            <a:off x="18550" y="-7144"/>
                            <a:ext cx="4486277" cy="3867150"/>
                          </a:xfrm>
                          <a:custGeom>
                            <a:avLst/>
                            <a:gdLst>
                              <a:gd name="connsiteX0" fmla="*/ 2246471 w 4486275"/>
                              <a:gd name="connsiteY0" fmla="*/ 3864769 h 3867150"/>
                              <a:gd name="connsiteX1" fmla="*/ 7144 w 4486275"/>
                              <a:gd name="connsiteY1" fmla="*/ 1935956 h 3867150"/>
                              <a:gd name="connsiteX2" fmla="*/ 7144 w 4486275"/>
                              <a:gd name="connsiteY2" fmla="*/ 7144 h 3867150"/>
                              <a:gd name="connsiteX3" fmla="*/ 2246471 w 4486275"/>
                              <a:gd name="connsiteY3" fmla="*/ 7144 h 3867150"/>
                              <a:gd name="connsiteX4" fmla="*/ 4485799 w 4486275"/>
                              <a:gd name="connsiteY4" fmla="*/ 1935956 h 3867150"/>
                              <a:gd name="connsiteX5" fmla="*/ 4485799 w 4486275"/>
                              <a:gd name="connsiteY5" fmla="*/ 3864769 h 3867150"/>
                              <a:gd name="connsiteX6" fmla="*/ 2246471 w 4486275"/>
                              <a:gd name="connsiteY6" fmla="*/ 3864769 h 386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486275" h="3867150">
                                <a:moveTo>
                                  <a:pt x="2246471" y="3864769"/>
                                </a:moveTo>
                                <a:cubicBezTo>
                                  <a:pt x="1009174" y="3864769"/>
                                  <a:pt x="7144" y="3000851"/>
                                  <a:pt x="7144" y="1935956"/>
                                </a:cubicBezTo>
                                <a:lnTo>
                                  <a:pt x="7144" y="7144"/>
                                </a:lnTo>
                                <a:lnTo>
                                  <a:pt x="2246471" y="7144"/>
                                </a:lnTo>
                                <a:cubicBezTo>
                                  <a:pt x="3482816" y="7144"/>
                                  <a:pt x="4485799" y="871061"/>
                                  <a:pt x="4485799" y="1935956"/>
                                </a:cubicBezTo>
                                <a:lnTo>
                                  <a:pt x="4485799" y="3864769"/>
                                </a:lnTo>
                                <a:lnTo>
                                  <a:pt x="2246471" y="3864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9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992020" name="Freeform: Shape 1594992020"/>
                        <wps:cNvSpPr/>
                        <wps:spPr>
                          <a:xfrm>
                            <a:off x="4620101" y="1813084"/>
                            <a:ext cx="2371725" cy="2047875"/>
                          </a:xfrm>
                          <a:custGeom>
                            <a:avLst/>
                            <a:gdLst>
                              <a:gd name="connsiteX0" fmla="*/ 1189197 w 2371725"/>
                              <a:gd name="connsiteY0" fmla="*/ 2044541 h 2047875"/>
                              <a:gd name="connsiteX1" fmla="*/ 2371249 w 2371725"/>
                              <a:gd name="connsiteY1" fmla="*/ 1025366 h 2047875"/>
                              <a:gd name="connsiteX2" fmla="*/ 2371249 w 2371725"/>
                              <a:gd name="connsiteY2" fmla="*/ 7144 h 2047875"/>
                              <a:gd name="connsiteX3" fmla="*/ 1189197 w 2371725"/>
                              <a:gd name="connsiteY3" fmla="*/ 7144 h 2047875"/>
                              <a:gd name="connsiteX4" fmla="*/ 7144 w 2371725"/>
                              <a:gd name="connsiteY4" fmla="*/ 1025366 h 2047875"/>
                              <a:gd name="connsiteX5" fmla="*/ 7144 w 2371725"/>
                              <a:gd name="connsiteY5" fmla="*/ 2044541 h 2047875"/>
                              <a:gd name="connsiteX6" fmla="*/ 1189197 w 2371725"/>
                              <a:gd name="connsiteY6" fmla="*/ 2044541 h 2047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71725" h="2047875">
                                <a:moveTo>
                                  <a:pt x="1189197" y="2044541"/>
                                </a:moveTo>
                                <a:cubicBezTo>
                                  <a:pt x="1842611" y="2044541"/>
                                  <a:pt x="2371249" y="1588294"/>
                                  <a:pt x="2371249" y="1025366"/>
                                </a:cubicBezTo>
                                <a:lnTo>
                                  <a:pt x="2371249" y="7144"/>
                                </a:lnTo>
                                <a:lnTo>
                                  <a:pt x="1189197" y="7144"/>
                                </a:lnTo>
                                <a:cubicBezTo>
                                  <a:pt x="535781" y="7144"/>
                                  <a:pt x="7144" y="463391"/>
                                  <a:pt x="7144" y="1025366"/>
                                </a:cubicBezTo>
                                <a:lnTo>
                                  <a:pt x="7144" y="2044541"/>
                                </a:lnTo>
                                <a:lnTo>
                                  <a:pt x="1189197" y="204454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517404" name="Freeform: Shape 1147517404"/>
                        <wps:cNvSpPr/>
                        <wps:spPr>
                          <a:xfrm>
                            <a:off x="2140770" y="4030503"/>
                            <a:ext cx="2366485" cy="2047876"/>
                          </a:xfrm>
                          <a:custGeom>
                            <a:avLst/>
                            <a:gdLst>
                              <a:gd name="connsiteX0" fmla="*/ 1189196 w 2371725"/>
                              <a:gd name="connsiteY0" fmla="*/ 2044541 h 2047875"/>
                              <a:gd name="connsiteX1" fmla="*/ 2371249 w 2371725"/>
                              <a:gd name="connsiteY1" fmla="*/ 1026319 h 2047875"/>
                              <a:gd name="connsiteX2" fmla="*/ 2371249 w 2371725"/>
                              <a:gd name="connsiteY2" fmla="*/ 7144 h 2047875"/>
                              <a:gd name="connsiteX3" fmla="*/ 1189196 w 2371725"/>
                              <a:gd name="connsiteY3" fmla="*/ 7144 h 2047875"/>
                              <a:gd name="connsiteX4" fmla="*/ 7144 w 2371725"/>
                              <a:gd name="connsiteY4" fmla="*/ 1025366 h 2047875"/>
                              <a:gd name="connsiteX5" fmla="*/ 7144 w 2371725"/>
                              <a:gd name="connsiteY5" fmla="*/ 2043589 h 2047875"/>
                              <a:gd name="connsiteX6" fmla="*/ 1189196 w 2371725"/>
                              <a:gd name="connsiteY6" fmla="*/ 2043589 h 2047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71725" h="2047875">
                                <a:moveTo>
                                  <a:pt x="1189196" y="2044541"/>
                                </a:moveTo>
                                <a:cubicBezTo>
                                  <a:pt x="1842611" y="2044541"/>
                                  <a:pt x="2371249" y="1588294"/>
                                  <a:pt x="2371249" y="1026319"/>
                                </a:cubicBezTo>
                                <a:lnTo>
                                  <a:pt x="2371249" y="7144"/>
                                </a:lnTo>
                                <a:lnTo>
                                  <a:pt x="1189196" y="7144"/>
                                </a:lnTo>
                                <a:cubicBezTo>
                                  <a:pt x="535781" y="7144"/>
                                  <a:pt x="7144" y="463391"/>
                                  <a:pt x="7144" y="1025366"/>
                                </a:cubicBezTo>
                                <a:lnTo>
                                  <a:pt x="7144" y="2043589"/>
                                </a:lnTo>
                                <a:lnTo>
                                  <a:pt x="1189196" y="204358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EAB9D1A" id="Group 14" o:spid="_x0000_s1026" style="position:absolute;margin-left:-18pt;margin-top:-18pt;width:20.05pt;height:414.3pt;z-index:251663360" coordsize="2546,5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">
              <v:line id="Straight Connector 1972068509" o:spid="_x0000_s1027" style="position:absolute;visibility:visible;mso-wrap-style:square" from="1391,1987" to="1391,5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" strokecolor="#d8d8d8 [2732]" strokeweight=".5pt">
                <v:stroke joinstyle="miter"/>
              </v:line>
              <v:group id="Graphic 56" o:spid="_x0000_s1028" style="position:absolute;width:2546;height:2216" coordorigin="185,-71" coordsize="69732,6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">
                <v:shape id="Freeform: Shape 1276636245" o:spid="_x0000_s1029" style="position:absolute;left:185;top:-71;width:44863;height:38671;visibility:visible;mso-wrap-style:square;v-text-anchor:middle" coordsize="4486275,386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" path="m2246471,3864769c1009174,3864769,7144,3000851,7144,1935956l7144,7144r2239327,c3482816,7144,4485799,871061,4485799,1935956r,1928813l2246471,3864769xe" fillcolor="#f39" stroked="f">
                  <v:stroke joinstyle="miter"/>
                  <v:path arrowok="t" o:connecttype="custom" o:connectlocs="2246472,3864769;7144,1935956;7144,7144;2246472,7144;4485801,1935956;4485801,3864769;2246472,3864769" o:connectangles="0,0,0,0,0,0,0"/>
                </v:shape>
                <v:shape id="Freeform: Shape 1594992020" o:spid="_x0000_s1030" style="position:absolute;left:46201;top:18130;width:23717;height:20479;visibility:visible;mso-wrap-style:square;v-text-anchor:middle" coordsize="2371725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" path="m1189197,2044541v653414,,1182052,-456247,1182052,-1019175l2371249,7144r-1182052,c535781,7144,7144,463391,7144,1025366r,1019175l1189197,2044541xe" filled="f" stroked="f">
                  <v:stroke joinstyle="miter"/>
                  <v:path arrowok="t" o:connecttype="custom" o:connectlocs="1189197,2044541;2371249,1025366;2371249,7144;1189197,7144;7144,1025366;7144,2044541;1189197,2044541" o:connectangles="0,0,0,0,0,0,0"/>
                </v:shape>
                <v:shape id="Freeform: Shape 1147517404" o:spid="_x0000_s1031" style="position:absolute;left:21407;top:40305;width:23665;height:20478;visibility:visible;mso-wrap-style:square;v-text-anchor:middle" coordsize="2371725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" path="m1189196,2044541v653415,,1182053,-456247,1182053,-1018222l2371249,7144r-1182053,c535781,7144,7144,463391,7144,1025366r,1018223l1189196,2043589r,952xe" filled="f" stroked="f">
                  <v:stroke joinstyle="miter"/>
                  <v:path arrowok="t" o:connecttype="custom" o:connectlocs="1186569,2044542;2366010,1026320;2366010,7144;1186569,7144;7128,1025367;7128,2043590;1186569,2043590" o:connectangles="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3.25pt;height:283.25pt" o:bullet="t">
        <v:imagedata r:id="rId1" o:title="BuenoMassage-Icon"/>
      </v:shape>
    </w:pict>
  </w:numPicBullet>
  <w:abstractNum w:abstractNumId="0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330E49"/>
    <w:multiLevelType w:val="multilevel"/>
    <w:tmpl w:val="52A4F67A"/>
    <w:numStyleLink w:val="Style1"/>
  </w:abstractNum>
  <w:abstractNum w:abstractNumId="3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2709F"/>
    <w:multiLevelType w:val="hybridMultilevel"/>
    <w:tmpl w:val="C2E07CE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2D6D92"/>
    <w:multiLevelType w:val="multilevel"/>
    <w:tmpl w:val="52A4F67A"/>
    <w:styleLink w:val="Style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5F51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B07E4"/>
    <w:multiLevelType w:val="hybridMultilevel"/>
    <w:tmpl w:val="B1D23C38"/>
    <w:lvl w:ilvl="0" w:tplc="8C04F07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4A7B29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E02844"/>
    <w:multiLevelType w:val="hybridMultilevel"/>
    <w:tmpl w:val="E7D4576E"/>
    <w:lvl w:ilvl="0" w:tplc="10090013">
      <w:start w:val="1"/>
      <w:numFmt w:val="upp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D42934"/>
    <w:multiLevelType w:val="hybridMultilevel"/>
    <w:tmpl w:val="44F4975A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55397B"/>
    <w:multiLevelType w:val="hybridMultilevel"/>
    <w:tmpl w:val="8D849FB4"/>
    <w:lvl w:ilvl="0" w:tplc="4BC09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026064">
    <w:abstractNumId w:val="1"/>
  </w:num>
  <w:num w:numId="2" w16cid:durableId="390884790">
    <w:abstractNumId w:val="0"/>
  </w:num>
  <w:num w:numId="3" w16cid:durableId="2073111550">
    <w:abstractNumId w:val="10"/>
  </w:num>
  <w:num w:numId="4" w16cid:durableId="904755392">
    <w:abstractNumId w:val="11"/>
  </w:num>
  <w:num w:numId="5" w16cid:durableId="800922682">
    <w:abstractNumId w:val="3"/>
  </w:num>
  <w:num w:numId="6" w16cid:durableId="293407951">
    <w:abstractNumId w:val="5"/>
  </w:num>
  <w:num w:numId="7" w16cid:durableId="1416439745">
    <w:abstractNumId w:val="2"/>
  </w:num>
  <w:num w:numId="8" w16cid:durableId="1256939469">
    <w:abstractNumId w:val="9"/>
  </w:num>
  <w:num w:numId="9" w16cid:durableId="774591284">
    <w:abstractNumId w:val="4"/>
  </w:num>
  <w:num w:numId="10" w16cid:durableId="1956056301">
    <w:abstractNumId w:val="8"/>
  </w:num>
  <w:num w:numId="11" w16cid:durableId="1119297940">
    <w:abstractNumId w:val="7"/>
  </w:num>
  <w:num w:numId="12" w16cid:durableId="1997831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bdbea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D"/>
    <w:rsid w:val="00010207"/>
    <w:rsid w:val="00011C38"/>
    <w:rsid w:val="000138C3"/>
    <w:rsid w:val="00023293"/>
    <w:rsid w:val="000412DF"/>
    <w:rsid w:val="000470C3"/>
    <w:rsid w:val="0005081D"/>
    <w:rsid w:val="00051F90"/>
    <w:rsid w:val="00057134"/>
    <w:rsid w:val="000572B0"/>
    <w:rsid w:val="00061977"/>
    <w:rsid w:val="0006774E"/>
    <w:rsid w:val="000764A0"/>
    <w:rsid w:val="00086422"/>
    <w:rsid w:val="0008782A"/>
    <w:rsid w:val="000A065A"/>
    <w:rsid w:val="000E0E4C"/>
    <w:rsid w:val="000E628A"/>
    <w:rsid w:val="00101685"/>
    <w:rsid w:val="0011206C"/>
    <w:rsid w:val="00112580"/>
    <w:rsid w:val="00120DEC"/>
    <w:rsid w:val="00126C13"/>
    <w:rsid w:val="00131C8D"/>
    <w:rsid w:val="00137A00"/>
    <w:rsid w:val="0014700A"/>
    <w:rsid w:val="001572FA"/>
    <w:rsid w:val="0019388A"/>
    <w:rsid w:val="001B533F"/>
    <w:rsid w:val="001B6C0D"/>
    <w:rsid w:val="001D6CC4"/>
    <w:rsid w:val="001E0B83"/>
    <w:rsid w:val="001E5A30"/>
    <w:rsid w:val="001F73C3"/>
    <w:rsid w:val="00210115"/>
    <w:rsid w:val="00225B6F"/>
    <w:rsid w:val="00234DF3"/>
    <w:rsid w:val="00240441"/>
    <w:rsid w:val="00242A78"/>
    <w:rsid w:val="002802CE"/>
    <w:rsid w:val="002945A1"/>
    <w:rsid w:val="002B4FDB"/>
    <w:rsid w:val="002C45B5"/>
    <w:rsid w:val="002E25A0"/>
    <w:rsid w:val="002E2A9B"/>
    <w:rsid w:val="003007A7"/>
    <w:rsid w:val="003029C3"/>
    <w:rsid w:val="003034E5"/>
    <w:rsid w:val="003222DC"/>
    <w:rsid w:val="003257E1"/>
    <w:rsid w:val="00325DEC"/>
    <w:rsid w:val="003500BA"/>
    <w:rsid w:val="00364987"/>
    <w:rsid w:val="0037154D"/>
    <w:rsid w:val="003A504D"/>
    <w:rsid w:val="003A592D"/>
    <w:rsid w:val="003D3765"/>
    <w:rsid w:val="003D3938"/>
    <w:rsid w:val="003F2AC6"/>
    <w:rsid w:val="003F4FD8"/>
    <w:rsid w:val="004045E5"/>
    <w:rsid w:val="00421496"/>
    <w:rsid w:val="004222C9"/>
    <w:rsid w:val="0044367C"/>
    <w:rsid w:val="00443C3E"/>
    <w:rsid w:val="0045237F"/>
    <w:rsid w:val="00472161"/>
    <w:rsid w:val="00477697"/>
    <w:rsid w:val="004848E9"/>
    <w:rsid w:val="004921BD"/>
    <w:rsid w:val="004A0999"/>
    <w:rsid w:val="004A41E5"/>
    <w:rsid w:val="004E0726"/>
    <w:rsid w:val="00500564"/>
    <w:rsid w:val="00535938"/>
    <w:rsid w:val="005548CD"/>
    <w:rsid w:val="005B454A"/>
    <w:rsid w:val="005D169F"/>
    <w:rsid w:val="005E415C"/>
    <w:rsid w:val="005E5B15"/>
    <w:rsid w:val="0062123A"/>
    <w:rsid w:val="00623EC6"/>
    <w:rsid w:val="006276F9"/>
    <w:rsid w:val="00640762"/>
    <w:rsid w:val="006676A1"/>
    <w:rsid w:val="006777D8"/>
    <w:rsid w:val="00685825"/>
    <w:rsid w:val="006C3CB5"/>
    <w:rsid w:val="006D421F"/>
    <w:rsid w:val="006E2D42"/>
    <w:rsid w:val="006E5642"/>
    <w:rsid w:val="006F4639"/>
    <w:rsid w:val="00710686"/>
    <w:rsid w:val="00711D9F"/>
    <w:rsid w:val="00733159"/>
    <w:rsid w:val="00735DEC"/>
    <w:rsid w:val="00742E44"/>
    <w:rsid w:val="00747893"/>
    <w:rsid w:val="00757C33"/>
    <w:rsid w:val="00780BF8"/>
    <w:rsid w:val="00792E0F"/>
    <w:rsid w:val="00796B1F"/>
    <w:rsid w:val="007A4C7C"/>
    <w:rsid w:val="007A63B2"/>
    <w:rsid w:val="007B227B"/>
    <w:rsid w:val="007C74C1"/>
    <w:rsid w:val="007D3E55"/>
    <w:rsid w:val="007D54D6"/>
    <w:rsid w:val="007D76D9"/>
    <w:rsid w:val="007D7DD5"/>
    <w:rsid w:val="007F525E"/>
    <w:rsid w:val="008014EB"/>
    <w:rsid w:val="00806D18"/>
    <w:rsid w:val="0083044C"/>
    <w:rsid w:val="008426AB"/>
    <w:rsid w:val="0085182D"/>
    <w:rsid w:val="008522AE"/>
    <w:rsid w:val="00853F25"/>
    <w:rsid w:val="00863AA7"/>
    <w:rsid w:val="008709F5"/>
    <w:rsid w:val="00877A91"/>
    <w:rsid w:val="008A480E"/>
    <w:rsid w:val="008B164E"/>
    <w:rsid w:val="008B5E77"/>
    <w:rsid w:val="008B721A"/>
    <w:rsid w:val="008C382B"/>
    <w:rsid w:val="008C6651"/>
    <w:rsid w:val="008D262C"/>
    <w:rsid w:val="008E3921"/>
    <w:rsid w:val="00911148"/>
    <w:rsid w:val="00925552"/>
    <w:rsid w:val="0094511B"/>
    <w:rsid w:val="009469B5"/>
    <w:rsid w:val="00947471"/>
    <w:rsid w:val="009751E0"/>
    <w:rsid w:val="009860B4"/>
    <w:rsid w:val="00991A53"/>
    <w:rsid w:val="00995F5D"/>
    <w:rsid w:val="009B3805"/>
    <w:rsid w:val="009B3B6A"/>
    <w:rsid w:val="009D1198"/>
    <w:rsid w:val="00A165B4"/>
    <w:rsid w:val="00A35480"/>
    <w:rsid w:val="00A41266"/>
    <w:rsid w:val="00A55E6D"/>
    <w:rsid w:val="00A71DA8"/>
    <w:rsid w:val="00AA4D33"/>
    <w:rsid w:val="00AB0488"/>
    <w:rsid w:val="00AB1116"/>
    <w:rsid w:val="00AC34E4"/>
    <w:rsid w:val="00AD5090"/>
    <w:rsid w:val="00AF02AC"/>
    <w:rsid w:val="00AF3A6B"/>
    <w:rsid w:val="00AF5FB0"/>
    <w:rsid w:val="00AF774C"/>
    <w:rsid w:val="00B10630"/>
    <w:rsid w:val="00B178E7"/>
    <w:rsid w:val="00B34E8D"/>
    <w:rsid w:val="00B44677"/>
    <w:rsid w:val="00B46FF1"/>
    <w:rsid w:val="00B50E86"/>
    <w:rsid w:val="00B555F7"/>
    <w:rsid w:val="00B563EE"/>
    <w:rsid w:val="00B852CB"/>
    <w:rsid w:val="00BB7D10"/>
    <w:rsid w:val="00BE15BA"/>
    <w:rsid w:val="00BE6E05"/>
    <w:rsid w:val="00C04F2A"/>
    <w:rsid w:val="00C4286B"/>
    <w:rsid w:val="00C7602C"/>
    <w:rsid w:val="00C93FF3"/>
    <w:rsid w:val="00CB0D1D"/>
    <w:rsid w:val="00CC24B6"/>
    <w:rsid w:val="00CD5D33"/>
    <w:rsid w:val="00CD78F3"/>
    <w:rsid w:val="00CE6550"/>
    <w:rsid w:val="00CF4BCD"/>
    <w:rsid w:val="00D0268F"/>
    <w:rsid w:val="00D056B2"/>
    <w:rsid w:val="00D05DB0"/>
    <w:rsid w:val="00D0664A"/>
    <w:rsid w:val="00D101FD"/>
    <w:rsid w:val="00D30F1D"/>
    <w:rsid w:val="00D3659F"/>
    <w:rsid w:val="00D71D61"/>
    <w:rsid w:val="00D96920"/>
    <w:rsid w:val="00DA0DE0"/>
    <w:rsid w:val="00DA560A"/>
    <w:rsid w:val="00DB098F"/>
    <w:rsid w:val="00DB609E"/>
    <w:rsid w:val="00DD001F"/>
    <w:rsid w:val="00DD3346"/>
    <w:rsid w:val="00DD7096"/>
    <w:rsid w:val="00DE7D3D"/>
    <w:rsid w:val="00DF3D4D"/>
    <w:rsid w:val="00DF5FAB"/>
    <w:rsid w:val="00E0645C"/>
    <w:rsid w:val="00E312CB"/>
    <w:rsid w:val="00E41759"/>
    <w:rsid w:val="00E506F2"/>
    <w:rsid w:val="00E55D74"/>
    <w:rsid w:val="00E73CB1"/>
    <w:rsid w:val="00E76EAD"/>
    <w:rsid w:val="00E81234"/>
    <w:rsid w:val="00E81D40"/>
    <w:rsid w:val="00E838FE"/>
    <w:rsid w:val="00E86711"/>
    <w:rsid w:val="00E86BD8"/>
    <w:rsid w:val="00EA120D"/>
    <w:rsid w:val="00EA49C3"/>
    <w:rsid w:val="00EB758D"/>
    <w:rsid w:val="00EC3811"/>
    <w:rsid w:val="00EE3C6C"/>
    <w:rsid w:val="00EF11D6"/>
    <w:rsid w:val="00EF541D"/>
    <w:rsid w:val="00F06936"/>
    <w:rsid w:val="00F11168"/>
    <w:rsid w:val="00F2606D"/>
    <w:rsid w:val="00F30107"/>
    <w:rsid w:val="00F34F03"/>
    <w:rsid w:val="00F43919"/>
    <w:rsid w:val="00F43D58"/>
    <w:rsid w:val="00F46A41"/>
    <w:rsid w:val="00F61360"/>
    <w:rsid w:val="00F716FF"/>
    <w:rsid w:val="00FC538A"/>
    <w:rsid w:val="00FC54BD"/>
    <w:rsid w:val="00FD1891"/>
    <w:rsid w:val="00FD1926"/>
    <w:rsid w:val="00FD49C8"/>
    <w:rsid w:val="00FF552C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dbea2"/>
    </o:shapedefaults>
    <o:shapelayout v:ext="edit">
      <o:idmap v:ext="edit" data="2"/>
    </o:shapelayout>
  </w:shapeDefaults>
  <w:decimalSymbol w:val="."/>
  <w:listSeparator w:val=","/>
  <w14:docId w14:val="1D418FD2"/>
  <w14:defaultImageDpi w14:val="32767"/>
  <w15:chartTrackingRefBased/>
  <w15:docId w15:val="{ECD0BC8C-8C77-41B6-8200-F762D7EE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CE6550"/>
    <w:pPr>
      <w:spacing w:after="200"/>
    </w:pPr>
    <w:rPr>
      <w:rFonts w:eastAsia="Times New Roman" w:cs="Arial"/>
      <w:color w:val="222222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0E0E4C"/>
    <w:pPr>
      <w:outlineLvl w:val="0"/>
    </w:pPr>
    <w:rPr>
      <w:color w:val="55731E" w:themeColor="accent1" w:themeShade="BF"/>
      <w:sz w:val="28"/>
      <w:szCs w:val="100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3222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5731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9D11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84C14" w:themeColor="accent1" w:themeShade="7F"/>
      <w:sz w:val="24"/>
      <w:szCs w:val="24"/>
    </w:rPr>
  </w:style>
  <w:style w:type="paragraph" w:styleId="Heading4">
    <w:name w:val="heading 4"/>
    <w:next w:val="Normal"/>
    <w:link w:val="Heading4Char"/>
    <w:semiHidden/>
    <w:rsid w:val="0085182D"/>
    <w:pPr>
      <w:spacing w:after="240"/>
      <w:outlineLvl w:val="3"/>
    </w:pPr>
    <w:rPr>
      <w:rFonts w:eastAsia="Times New Roman" w:cs="Arial"/>
      <w:b/>
      <w:noProof/>
      <w:color w:val="63A537" w:themeColor="accent2"/>
      <w:spacing w:val="10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CE6550"/>
    <w:rPr>
      <w:rFonts w:eastAsia="Times New Roman" w:cs="Arial"/>
      <w:b/>
      <w:noProof/>
      <w:color w:val="63A537" w:themeColor="accent2"/>
      <w:spacing w:val="10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rsid w:val="00991A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semiHidden/>
    <w:rsid w:val="00877A91"/>
    <w:pPr>
      <w:ind w:left="720"/>
      <w:contextualSpacing/>
    </w:pPr>
  </w:style>
  <w:style w:type="numbering" w:customStyle="1" w:styleId="Style1">
    <w:name w:val="Style1"/>
    <w:uiPriority w:val="99"/>
    <w:rsid w:val="006676A1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E6550"/>
    <w:rPr>
      <w:rFonts w:asciiTheme="majorHAnsi" w:eastAsiaTheme="majorEastAsia" w:hAnsiTheme="majorHAnsi" w:cstheme="majorBidi"/>
      <w:noProof/>
      <w:color w:val="55731E" w:themeColor="accent1" w:themeShade="BF"/>
      <w:sz w:val="26"/>
      <w:szCs w:val="26"/>
    </w:rPr>
  </w:style>
  <w:style w:type="paragraph" w:customStyle="1" w:styleId="Address3">
    <w:name w:val="Address 3"/>
    <w:basedOn w:val="Subtitle"/>
    <w:link w:val="Address3Char"/>
    <w:semiHidden/>
    <w:rsid w:val="00CD5D33"/>
    <w:pPr>
      <w:spacing w:after="0"/>
      <w:jc w:val="center"/>
    </w:pPr>
    <w:rPr>
      <w:rFonts w:ascii="Century Gothic" w:hAnsi="Century Gothic"/>
      <w:color w:val="63A537" w:themeColor="accent2"/>
    </w:rPr>
  </w:style>
  <w:style w:type="character" w:customStyle="1" w:styleId="Address3Char">
    <w:name w:val="Address 3 Char"/>
    <w:basedOn w:val="SubtitleChar"/>
    <w:link w:val="Address3"/>
    <w:semiHidden/>
    <w:rsid w:val="00CE6550"/>
    <w:rPr>
      <w:rFonts w:ascii="Century Gothic" w:eastAsiaTheme="minorEastAsia" w:hAnsi="Century Gothic"/>
      <w:noProof/>
      <w:color w:val="63A537" w:themeColor="accent2"/>
      <w:spacing w:val="15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CD5D3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6550"/>
    <w:rPr>
      <w:rFonts w:eastAsiaTheme="minorEastAsia"/>
      <w:noProof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E0E4C"/>
    <w:rPr>
      <w:rFonts w:asciiTheme="majorHAnsi" w:eastAsiaTheme="majorEastAsia" w:hAnsiTheme="majorHAnsi" w:cstheme="majorBidi"/>
      <w:noProof/>
      <w:color w:val="55731E" w:themeColor="accent1" w:themeShade="BF"/>
      <w:spacing w:val="-10"/>
      <w:kern w:val="28"/>
      <w:sz w:val="28"/>
      <w:szCs w:val="100"/>
    </w:rPr>
  </w:style>
  <w:style w:type="paragraph" w:styleId="Header">
    <w:name w:val="header"/>
    <w:basedOn w:val="Normal"/>
    <w:link w:val="HeaderChar"/>
    <w:uiPriority w:val="99"/>
    <w:semiHidden/>
    <w:rsid w:val="007D76D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6550"/>
    <w:rPr>
      <w:rFonts w:eastAsia="Times New Roman" w:cs="Arial"/>
      <w:noProof/>
      <w:color w:val="222222"/>
      <w:sz w:val="16"/>
      <w:szCs w:val="22"/>
    </w:rPr>
  </w:style>
  <w:style w:type="paragraph" w:styleId="Footer">
    <w:name w:val="footer"/>
    <w:basedOn w:val="Normal"/>
    <w:link w:val="FooterChar"/>
    <w:uiPriority w:val="99"/>
    <w:semiHidden/>
    <w:rsid w:val="007D7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550"/>
    <w:rPr>
      <w:rFonts w:eastAsia="Times New Roman" w:cs="Arial"/>
      <w:noProof/>
      <w:color w:val="222222"/>
      <w:sz w:val="22"/>
      <w:szCs w:val="22"/>
    </w:rPr>
  </w:style>
  <w:style w:type="paragraph" w:styleId="Quote">
    <w:name w:val="Quote"/>
    <w:basedOn w:val="Heading2"/>
    <w:next w:val="Normal"/>
    <w:link w:val="QuoteChar"/>
    <w:uiPriority w:val="29"/>
    <w:qFormat/>
    <w:rsid w:val="00240441"/>
    <w:pPr>
      <w:spacing w:before="1240"/>
      <w:jc w:val="center"/>
    </w:pPr>
    <w:rPr>
      <w:color w:val="739A28" w:themeColor="accent1"/>
      <w:sz w:val="56"/>
    </w:rPr>
  </w:style>
  <w:style w:type="character" w:customStyle="1" w:styleId="QuoteChar">
    <w:name w:val="Quote Char"/>
    <w:basedOn w:val="DefaultParagraphFont"/>
    <w:link w:val="Quote"/>
    <w:uiPriority w:val="29"/>
    <w:rsid w:val="00240441"/>
    <w:rPr>
      <w:rFonts w:asciiTheme="majorHAnsi" w:eastAsiaTheme="majorEastAsia" w:hAnsiTheme="majorHAnsi" w:cstheme="majorBidi"/>
      <w:noProof/>
      <w:color w:val="739A28" w:themeColor="accent1"/>
      <w:sz w:val="56"/>
      <w:szCs w:val="26"/>
    </w:rPr>
  </w:style>
  <w:style w:type="character" w:styleId="PlaceholderText">
    <w:name w:val="Placeholder Text"/>
    <w:basedOn w:val="DefaultParagraphFont"/>
    <w:uiPriority w:val="99"/>
    <w:semiHidden/>
    <w:rsid w:val="007D76D9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550"/>
    <w:rPr>
      <w:rFonts w:asciiTheme="majorHAnsi" w:eastAsiaTheme="majorEastAsia" w:hAnsiTheme="majorHAnsi" w:cstheme="majorBidi"/>
      <w:noProof/>
      <w:color w:val="384C14" w:themeColor="accent1" w:themeShade="7F"/>
    </w:rPr>
  </w:style>
  <w:style w:type="paragraph" w:customStyle="1" w:styleId="ContactInfo">
    <w:name w:val="Contact Info"/>
    <w:basedOn w:val="Normal"/>
    <w:qFormat/>
    <w:rsid w:val="009D1198"/>
    <w:pPr>
      <w:spacing w:after="120"/>
      <w:jc w:val="center"/>
    </w:pPr>
    <w:rPr>
      <w:rFonts w:asciiTheme="majorHAnsi" w:hAnsiTheme="majorHAnsi"/>
      <w:b/>
      <w:color w:val="FFFFFF" w:themeColor="background1"/>
      <w:spacing w:val="20"/>
      <w:sz w:val="24"/>
    </w:rPr>
  </w:style>
  <w:style w:type="paragraph" w:styleId="NoSpacing">
    <w:name w:val="No Spacing"/>
    <w:uiPriority w:val="1"/>
    <w:semiHidden/>
    <w:rsid w:val="009D1198"/>
    <w:rPr>
      <w:rFonts w:eastAsia="Times New Roman" w:cs="Arial"/>
      <w:noProof/>
      <w:color w:val="22222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5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5B5"/>
    <w:rPr>
      <w:rFonts w:ascii="Segoe UI" w:eastAsia="Times New Roman" w:hAnsi="Segoe UI" w:cs="Segoe UI"/>
      <w:noProof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c_\AppData\Roaming\Microsoft\Templates\Florist%20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C10ECF7024CB9934708EB06AB0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83E51-BDE7-4643-98E1-63472FF06390}"/>
      </w:docPartPr>
      <w:docPartBody>
        <w:p w:rsidR="007F3612" w:rsidRDefault="00515041" w:rsidP="00515041">
          <w:pPr>
            <w:pStyle w:val="479C10ECF7024CB9934708EB06AB0E6B"/>
          </w:pPr>
          <w:r w:rsidRPr="002C45B5">
            <w:rPr>
              <w:rStyle w:val="PlaceholderText"/>
              <w:rFonts w:eastAsiaTheme="minorHAnsi"/>
              <w:color w:val="FFFFFF" w:themeColor="background1"/>
            </w:rPr>
            <w:t>Phone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87"/>
    <w:rsid w:val="000572B0"/>
    <w:rsid w:val="00180563"/>
    <w:rsid w:val="001B533F"/>
    <w:rsid w:val="00213087"/>
    <w:rsid w:val="0030124A"/>
    <w:rsid w:val="00515041"/>
    <w:rsid w:val="00623EC6"/>
    <w:rsid w:val="00660354"/>
    <w:rsid w:val="007D54D6"/>
    <w:rsid w:val="007F3612"/>
    <w:rsid w:val="009C1383"/>
    <w:rsid w:val="00E506F2"/>
    <w:rsid w:val="00E7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pPr>
      <w:spacing w:after="200"/>
      <w:outlineLvl w:val="0"/>
    </w:pPr>
    <w:rPr>
      <w:noProof/>
      <w:color w:val="0F4761" w:themeColor="accent1" w:themeShade="BF"/>
      <w:sz w:val="28"/>
      <w:szCs w:val="100"/>
      <w:lang w:val="en-US"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noProof/>
      <w:color w:val="0F4761" w:themeColor="accent1" w:themeShade="BF"/>
      <w:spacing w:val="-10"/>
      <w:kern w:val="28"/>
      <w:sz w:val="28"/>
      <w:szCs w:val="100"/>
      <w:lang w:val="en-US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Heading2"/>
    <w:next w:val="Normal"/>
    <w:link w:val="QuoteChar"/>
    <w:uiPriority w:val="29"/>
    <w:qFormat/>
    <w:pPr>
      <w:spacing w:before="1240" w:after="200" w:line="240" w:lineRule="auto"/>
      <w:jc w:val="center"/>
    </w:pPr>
    <w:rPr>
      <w:noProof/>
      <w:color w:val="156082" w:themeColor="accent1"/>
      <w:kern w:val="0"/>
      <w:sz w:val="56"/>
      <w:szCs w:val="26"/>
      <w:lang w:val="en-US"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  <w:noProof/>
      <w:color w:val="156082" w:themeColor="accent1"/>
      <w:kern w:val="0"/>
      <w:sz w:val="56"/>
      <w:szCs w:val="26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15041"/>
    <w:rPr>
      <w:color w:val="808080"/>
    </w:rPr>
  </w:style>
  <w:style w:type="paragraph" w:customStyle="1" w:styleId="479C10ECF7024CB9934708EB06AB0E6B">
    <w:name w:val="479C10ECF7024CB9934708EB06AB0E6B"/>
    <w:rsid w:val="00515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739A28"/>
      </a:accent1>
      <a:accent2>
        <a:srgbClr val="63A537"/>
      </a:accent2>
      <a:accent3>
        <a:srgbClr val="37A76F"/>
      </a:accent3>
      <a:accent4>
        <a:srgbClr val="FF3399"/>
      </a:accent4>
      <a:accent5>
        <a:srgbClr val="977B2D"/>
      </a:accent5>
      <a:accent6>
        <a:srgbClr val="7030A0"/>
      </a:accent6>
      <a:hlink>
        <a:srgbClr val="FFC000"/>
      </a:hlink>
      <a:folHlink>
        <a:srgbClr val="977B2D"/>
      </a:folHlink>
    </a:clrScheme>
    <a:fontScheme name="Custom 8">
      <a:majorFont>
        <a:latin typeface="Century Gothic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EB7A76-9CBF-4804-8BA4-86822CC59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49CC7-4463-49D3-A27A-EEEDE334A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845CB-2588-4329-8ED5-FC23D3E23E9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B7D102F-BE40-46E6-A062-2DACA5D1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Florist brochure</Template>
  <TotalTime>180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Analuisa Rodriguez</dc:creator>
  <cp:keywords/>
  <dc:description/>
  <cp:lastModifiedBy>Analuisa Rodriguez</cp:lastModifiedBy>
  <cp:revision>106</cp:revision>
  <cp:lastPrinted>2026-04-14T13:29:00Z</cp:lastPrinted>
  <dcterms:created xsi:type="dcterms:W3CDTF">2026-02-02T15:47:00Z</dcterms:created>
  <dcterms:modified xsi:type="dcterms:W3CDTF">2026-04-14T13:30:00Z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